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8BD" w:rsidRDefault="001B18BD" w:rsidP="00224410">
      <w:pPr>
        <w:rPr>
          <w:rFonts w:ascii="Arial" w:hAnsi="Arial" w:cs="Arial"/>
        </w:rPr>
      </w:pPr>
      <w:bookmarkStart w:id="0" w:name="_GoBack"/>
      <w:bookmarkEnd w:id="0"/>
    </w:p>
    <w:p w:rsidR="00090076" w:rsidRPr="00AB466C" w:rsidRDefault="00090076" w:rsidP="00224410">
      <w:pPr>
        <w:rPr>
          <w:rFonts w:ascii="Arial" w:hAnsi="Arial" w:cs="Arial"/>
        </w:rPr>
      </w:pPr>
    </w:p>
    <w:p w:rsidR="00C30E4E" w:rsidRDefault="00C30E4E" w:rsidP="001B18BD">
      <w:pPr>
        <w:pStyle w:val="Ttol1"/>
        <w:rPr>
          <w:rFonts w:cs="Arial"/>
        </w:rPr>
      </w:pPr>
    </w:p>
    <w:p w:rsidR="00617C40" w:rsidRDefault="00334383" w:rsidP="001B18BD">
      <w:pPr>
        <w:pStyle w:val="Ttol1"/>
        <w:rPr>
          <w:rFonts w:cs="Arial"/>
        </w:rPr>
      </w:pPr>
      <w:r>
        <w:rPr>
          <w:rFonts w:cs="Arial"/>
        </w:rPr>
        <w:t xml:space="preserve">Sol·licitud de participació </w:t>
      </w:r>
      <w:r w:rsidR="00C01785">
        <w:rPr>
          <w:rFonts w:cs="Arial"/>
        </w:rPr>
        <w:t>a cursos de formació contínua</w:t>
      </w:r>
    </w:p>
    <w:p w:rsidR="00C01785" w:rsidRDefault="00C01785" w:rsidP="00C01785">
      <w:pPr>
        <w:pStyle w:val="Ttol2"/>
      </w:pPr>
    </w:p>
    <w:p w:rsidR="00C01785" w:rsidRPr="00A62716" w:rsidRDefault="00C01785" w:rsidP="00C01785">
      <w:pPr>
        <w:pStyle w:val="Ttol2"/>
      </w:pPr>
      <w:r>
        <w:t>Dades de l’acció formativa</w:t>
      </w: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  <w:gridCol w:w="4985"/>
      </w:tblGrid>
      <w:tr w:rsidR="00A62716" w:rsidTr="00A62716">
        <w:tc>
          <w:tcPr>
            <w:tcW w:w="4984" w:type="dxa"/>
          </w:tcPr>
          <w:p w:rsidR="00A62716" w:rsidRDefault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del curs</w:t>
            </w:r>
          </w:p>
          <w:p w:rsidR="00A62716" w:rsidRPr="00A62716" w:rsidRDefault="00A62716">
            <w:pPr>
              <w:rPr>
                <w:rFonts w:ascii="Arial" w:hAnsi="Arial" w:cs="Arial"/>
                <w:sz w:val="22"/>
                <w:szCs w:val="22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985" w:type="dxa"/>
          </w:tcPr>
          <w:p w:rsidR="00A62716" w:rsidRDefault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Escola</w:t>
            </w:r>
            <w:r w:rsidR="00A62716">
              <w:rPr>
                <w:rFonts w:ascii="Arial" w:hAnsi="Arial" w:cs="Arial"/>
              </w:rPr>
              <w:t xml:space="preserve"> on es realitza la formació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A62716" w:rsidRDefault="00A62716">
      <w:pPr>
        <w:rPr>
          <w:rFonts w:ascii="Arial" w:hAnsi="Arial" w:cs="Arial"/>
        </w:rPr>
      </w:pPr>
    </w:p>
    <w:p w:rsidR="00617C40" w:rsidRPr="00A62716" w:rsidRDefault="00B33DF6" w:rsidP="00A62716">
      <w:pPr>
        <w:pStyle w:val="Ttol2"/>
      </w:pPr>
      <w:r w:rsidRPr="00A62716">
        <w:t>Dades d’identificació</w:t>
      </w:r>
    </w:p>
    <w:tbl>
      <w:tblPr>
        <w:tblStyle w:val="Taulaambquadrcula"/>
        <w:tblW w:w="9969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  <w:gridCol w:w="1679"/>
        <w:gridCol w:w="3306"/>
      </w:tblGrid>
      <w:tr w:rsidR="00A62716" w:rsidTr="00C30E4E">
        <w:tc>
          <w:tcPr>
            <w:tcW w:w="6663" w:type="dxa"/>
            <w:gridSpan w:val="2"/>
          </w:tcPr>
          <w:p w:rsidR="00A62716" w:rsidRDefault="00A62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i cognoms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06" w:type="dxa"/>
          </w:tcPr>
          <w:p w:rsidR="00A62716" w:rsidRDefault="00A62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DNI/NIF/NIE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62716" w:rsidTr="00C30E4E">
        <w:tc>
          <w:tcPr>
            <w:tcW w:w="4984" w:type="dxa"/>
          </w:tcPr>
          <w:p w:rsidR="000970AE" w:rsidRDefault="000970AE" w:rsidP="000970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Correu electrònic</w:t>
            </w:r>
          </w:p>
          <w:p w:rsidR="00A62716" w:rsidRDefault="000970AE" w:rsidP="000970AE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85" w:type="dxa"/>
            <w:gridSpan w:val="2"/>
          </w:tcPr>
          <w:p w:rsidR="00A62716" w:rsidRDefault="00A62716">
            <w:pPr>
              <w:rPr>
                <w:rFonts w:ascii="Arial" w:hAnsi="Arial" w:cs="Arial"/>
              </w:rPr>
            </w:pPr>
          </w:p>
        </w:tc>
      </w:tr>
      <w:tr w:rsidR="00A62716" w:rsidTr="00C30E4E">
        <w:tc>
          <w:tcPr>
            <w:tcW w:w="6663" w:type="dxa"/>
            <w:gridSpan w:val="2"/>
          </w:tcPr>
          <w:p w:rsidR="00A62716" w:rsidRDefault="00A62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Adreça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06" w:type="dxa"/>
          </w:tcPr>
          <w:p w:rsidR="00A62716" w:rsidRDefault="00A62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 Postal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62716" w:rsidTr="00C30E4E">
        <w:tc>
          <w:tcPr>
            <w:tcW w:w="4984" w:type="dxa"/>
          </w:tcPr>
          <w:p w:rsidR="00A62716" w:rsidRDefault="00A62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Població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85" w:type="dxa"/>
            <w:gridSpan w:val="2"/>
          </w:tcPr>
          <w:p w:rsidR="00A62716" w:rsidRDefault="00A627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Municipi</w:t>
            </w:r>
          </w:p>
          <w:p w:rsidR="00A62716" w:rsidRDefault="00A62716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62716" w:rsidTr="00C30E4E">
        <w:tc>
          <w:tcPr>
            <w:tcW w:w="4984" w:type="dxa"/>
          </w:tcPr>
          <w:p w:rsidR="000970AE" w:rsidRDefault="000970AE" w:rsidP="000970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Telèfon</w:t>
            </w:r>
          </w:p>
          <w:p w:rsidR="00A62716" w:rsidRDefault="000970AE" w:rsidP="000970AE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85" w:type="dxa"/>
            <w:gridSpan w:val="2"/>
          </w:tcPr>
          <w:p w:rsidR="005A5393" w:rsidRDefault="005A5393" w:rsidP="005A53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naixement</w:t>
            </w:r>
          </w:p>
          <w:p w:rsidR="00A62716" w:rsidRDefault="005A5393" w:rsidP="005A5393">
            <w:pPr>
              <w:rPr>
                <w:rFonts w:ascii="Arial" w:hAnsi="Arial" w:cs="Arial"/>
              </w:rPr>
            </w:pPr>
            <w:r w:rsidRPr="00A627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271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62716">
              <w:rPr>
                <w:rFonts w:ascii="Arial" w:hAnsi="Arial" w:cs="Arial"/>
                <w:sz w:val="22"/>
                <w:szCs w:val="22"/>
              </w:rPr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627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617C40" w:rsidRDefault="00617C40">
      <w:pPr>
        <w:rPr>
          <w:rFonts w:ascii="Arial" w:hAnsi="Arial" w:cs="Arial"/>
        </w:rPr>
      </w:pPr>
    </w:p>
    <w:p w:rsidR="005165C2" w:rsidRPr="005165C2" w:rsidRDefault="001D1834" w:rsidP="00A62716">
      <w:pPr>
        <w:pStyle w:val="Ttol2"/>
      </w:pPr>
      <w:r>
        <w:t>Motivació per realitzar el curs</w:t>
      </w:r>
    </w:p>
    <w:tbl>
      <w:tblPr>
        <w:tblStyle w:val="Taulaambquadrcula"/>
        <w:tblW w:w="10093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131"/>
      </w:tblGrid>
      <w:tr w:rsidR="00090076" w:rsidTr="001D1834">
        <w:trPr>
          <w:trHeight w:val="185"/>
        </w:trPr>
        <w:tc>
          <w:tcPr>
            <w:tcW w:w="4962" w:type="dxa"/>
          </w:tcPr>
          <w:p w:rsidR="00090076" w:rsidRDefault="00090076" w:rsidP="001D1834">
            <w:pPr>
              <w:rPr>
                <w:rFonts w:ascii="Arial" w:hAnsi="Arial" w:cs="Arial"/>
              </w:rPr>
            </w:pPr>
          </w:p>
        </w:tc>
        <w:tc>
          <w:tcPr>
            <w:tcW w:w="5131" w:type="dxa"/>
          </w:tcPr>
          <w:p w:rsidR="00090076" w:rsidRDefault="00090076" w:rsidP="001D1834">
            <w:pPr>
              <w:rPr>
                <w:rFonts w:ascii="Arial" w:hAnsi="Arial" w:cs="Arial"/>
              </w:rPr>
            </w:pPr>
          </w:p>
        </w:tc>
      </w:tr>
      <w:tr w:rsidR="001D1834" w:rsidTr="001D1834">
        <w:trPr>
          <w:trHeight w:val="185"/>
        </w:trPr>
        <w:tc>
          <w:tcPr>
            <w:tcW w:w="4962" w:type="dxa"/>
          </w:tcPr>
          <w:p w:rsidR="001D1834" w:rsidRPr="0061791A" w:rsidRDefault="001D1834" w:rsidP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Curs preceptiu</w:t>
            </w:r>
          </w:p>
        </w:tc>
        <w:tc>
          <w:tcPr>
            <w:tcW w:w="5131" w:type="dxa"/>
          </w:tcPr>
          <w:p w:rsidR="001D1834" w:rsidRPr="0061791A" w:rsidRDefault="001D1834" w:rsidP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Vull emprendre un negoci agrari</w:t>
            </w:r>
          </w:p>
        </w:tc>
      </w:tr>
      <w:tr w:rsidR="001D1834" w:rsidTr="001D1834">
        <w:trPr>
          <w:trHeight w:val="175"/>
        </w:trPr>
        <w:tc>
          <w:tcPr>
            <w:tcW w:w="4962" w:type="dxa"/>
            <w:tcBorders>
              <w:bottom w:val="nil"/>
            </w:tcBorders>
          </w:tcPr>
          <w:p w:rsidR="001D1834" w:rsidRPr="0061791A" w:rsidRDefault="001D1834" w:rsidP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Sóc agricultor professional</w:t>
            </w:r>
          </w:p>
        </w:tc>
        <w:tc>
          <w:tcPr>
            <w:tcW w:w="5131" w:type="dxa"/>
            <w:tcBorders>
              <w:bottom w:val="nil"/>
            </w:tcBorders>
          </w:tcPr>
          <w:p w:rsidR="001D1834" w:rsidRPr="0061791A" w:rsidRDefault="001D1834" w:rsidP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Sóc jove en procés d’incorporació</w:t>
            </w:r>
          </w:p>
        </w:tc>
      </w:tr>
      <w:tr w:rsidR="001D1834" w:rsidTr="001D1834">
        <w:trPr>
          <w:trHeight w:val="361"/>
        </w:trPr>
        <w:tc>
          <w:tcPr>
            <w:tcW w:w="4962" w:type="dxa"/>
            <w:tcBorders>
              <w:bottom w:val="single" w:sz="12" w:space="0" w:color="auto"/>
            </w:tcBorders>
          </w:tcPr>
          <w:p w:rsidR="001D1834" w:rsidRPr="0061791A" w:rsidRDefault="001D1834" w:rsidP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Sóc assalariat en una empresa agrària</w:t>
            </w:r>
          </w:p>
        </w:tc>
        <w:tc>
          <w:tcPr>
            <w:tcW w:w="5131" w:type="dxa"/>
            <w:tcBorders>
              <w:bottom w:val="single" w:sz="12" w:space="0" w:color="auto"/>
            </w:tcBorders>
          </w:tcPr>
          <w:p w:rsidR="001D1834" w:rsidRDefault="001D1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Altres: __________________________________________</w:t>
            </w:r>
          </w:p>
          <w:p w:rsidR="001D1834" w:rsidRPr="0061791A" w:rsidRDefault="001D1834">
            <w:pPr>
              <w:rPr>
                <w:rFonts w:ascii="Arial" w:hAnsi="Arial" w:cs="Arial"/>
              </w:rPr>
            </w:pPr>
          </w:p>
        </w:tc>
      </w:tr>
    </w:tbl>
    <w:p w:rsidR="00617C40" w:rsidRDefault="00617C40">
      <w:pPr>
        <w:rPr>
          <w:rFonts w:ascii="Arial" w:hAnsi="Arial" w:cs="Arial"/>
          <w:b/>
        </w:rPr>
      </w:pPr>
    </w:p>
    <w:p w:rsidR="001D1834" w:rsidRPr="005165C2" w:rsidRDefault="001D1834" w:rsidP="005A5393">
      <w:pPr>
        <w:pStyle w:val="Ttol2"/>
        <w:jc w:val="left"/>
      </w:pPr>
      <w:r>
        <w:t>Autoritzacions</w:t>
      </w:r>
    </w:p>
    <w:tbl>
      <w:tblPr>
        <w:tblStyle w:val="Taulaambquadrcula"/>
        <w:tblW w:w="10093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3"/>
      </w:tblGrid>
      <w:tr w:rsidR="00090076" w:rsidTr="00A955A8">
        <w:trPr>
          <w:trHeight w:val="185"/>
        </w:trPr>
        <w:tc>
          <w:tcPr>
            <w:tcW w:w="10093" w:type="dxa"/>
          </w:tcPr>
          <w:p w:rsidR="00090076" w:rsidRDefault="00090076" w:rsidP="005A5393">
            <w:pPr>
              <w:jc w:val="left"/>
              <w:rPr>
                <w:rFonts w:ascii="Arial" w:hAnsi="Arial" w:cs="Arial"/>
              </w:rPr>
            </w:pPr>
          </w:p>
        </w:tc>
      </w:tr>
      <w:tr w:rsidR="001D1834" w:rsidTr="00A955A8">
        <w:trPr>
          <w:trHeight w:val="185"/>
        </w:trPr>
        <w:tc>
          <w:tcPr>
            <w:tcW w:w="10093" w:type="dxa"/>
          </w:tcPr>
          <w:p w:rsidR="001D1834" w:rsidRPr="0061791A" w:rsidRDefault="005A5393" w:rsidP="005A5393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Sí   </w:t>
            </w: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  Autoritzo la difusió d’imatges del curs a la web.</w:t>
            </w:r>
          </w:p>
        </w:tc>
      </w:tr>
      <w:tr w:rsidR="001D1834" w:rsidTr="00FC3426">
        <w:trPr>
          <w:trHeight w:val="175"/>
        </w:trPr>
        <w:tc>
          <w:tcPr>
            <w:tcW w:w="10093" w:type="dxa"/>
            <w:tcBorders>
              <w:bottom w:val="nil"/>
            </w:tcBorders>
          </w:tcPr>
          <w:p w:rsidR="001D1834" w:rsidRPr="0061791A" w:rsidRDefault="001D1834" w:rsidP="005A5393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5A5393">
              <w:rPr>
                <w:rFonts w:ascii="Arial" w:hAnsi="Arial" w:cs="Arial"/>
              </w:rPr>
              <w:t xml:space="preserve">Sí   </w:t>
            </w:r>
            <w:r w:rsidR="005A5393"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A5393"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 w:rsidR="005A5393">
              <w:rPr>
                <w:rFonts w:ascii="Arial" w:hAnsi="Arial" w:cs="Arial"/>
              </w:rPr>
              <w:fldChar w:fldCharType="end"/>
            </w:r>
            <w:r w:rsidR="005A5393">
              <w:rPr>
                <w:rFonts w:ascii="Arial" w:hAnsi="Arial" w:cs="Arial"/>
              </w:rPr>
              <w:t xml:space="preserve"> No  </w:t>
            </w:r>
            <w:r w:rsidR="00803D7A">
              <w:rPr>
                <w:rFonts w:ascii="Arial" w:hAnsi="Arial" w:cs="Arial"/>
              </w:rPr>
              <w:t xml:space="preserve">Autoritzo la difusió d’imatges del curs </w:t>
            </w:r>
            <w:r w:rsidR="005A5393">
              <w:rPr>
                <w:rFonts w:ascii="Arial" w:hAnsi="Arial" w:cs="Arial"/>
              </w:rPr>
              <w:t xml:space="preserve">a les </w:t>
            </w:r>
            <w:r w:rsidR="00803D7A">
              <w:rPr>
                <w:rFonts w:ascii="Arial" w:hAnsi="Arial" w:cs="Arial"/>
              </w:rPr>
              <w:t>xarxes socials.</w:t>
            </w:r>
            <w:r w:rsidR="00850CD0">
              <w:rPr>
                <w:rFonts w:ascii="Arial" w:hAnsi="Arial" w:cs="Arial"/>
              </w:rPr>
              <w:t xml:space="preserve"> </w:t>
            </w:r>
          </w:p>
        </w:tc>
      </w:tr>
      <w:tr w:rsidR="00803D7A" w:rsidTr="00FC3426">
        <w:trPr>
          <w:trHeight w:val="175"/>
        </w:trPr>
        <w:tc>
          <w:tcPr>
            <w:tcW w:w="10093" w:type="dxa"/>
            <w:tcBorders>
              <w:bottom w:val="nil"/>
            </w:tcBorders>
          </w:tcPr>
          <w:p w:rsidR="00803D7A" w:rsidRDefault="005A5393" w:rsidP="005A5393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Sí   </w:t>
            </w:r>
            <w:r>
              <w:rPr>
                <w:rFonts w:ascii="Arial" w:hAnsi="Arial" w:cs="Arial"/>
              </w:rPr>
              <w:fldChar w:fldCharType="begin">
                <w:ffData>
                  <w:name w:val="Verific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D58DE">
              <w:rPr>
                <w:rFonts w:ascii="Arial" w:hAnsi="Arial" w:cs="Arial"/>
              </w:rPr>
            </w:r>
            <w:r w:rsidR="000D58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  <w:r w:rsidR="00803D7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803D7A">
              <w:rPr>
                <w:rFonts w:ascii="Arial" w:hAnsi="Arial" w:cs="Arial"/>
              </w:rPr>
              <w:t xml:space="preserve">Autoritzo l’enviament d’informació de </w:t>
            </w:r>
            <w:r w:rsidR="00803D7A" w:rsidRPr="005A5393">
              <w:rPr>
                <w:rFonts w:ascii="Arial" w:hAnsi="Arial" w:cs="Arial"/>
              </w:rPr>
              <w:t>properes accions de formació relacionades amb aquest curs</w:t>
            </w:r>
            <w:r w:rsidR="00850CD0" w:rsidRPr="005A5393">
              <w:rPr>
                <w:rFonts w:ascii="Arial" w:hAnsi="Arial" w:cs="Arial"/>
              </w:rPr>
              <w:t xml:space="preserve"> a l’adreça de correu que he facilitat</w:t>
            </w:r>
            <w:r w:rsidR="000919F6" w:rsidRPr="005A5393">
              <w:rPr>
                <w:rFonts w:ascii="Arial" w:hAnsi="Arial" w:cs="Arial"/>
              </w:rPr>
              <w:t>.</w:t>
            </w:r>
          </w:p>
        </w:tc>
      </w:tr>
      <w:tr w:rsidR="001D1834" w:rsidTr="00253F66">
        <w:trPr>
          <w:trHeight w:val="361"/>
        </w:trPr>
        <w:tc>
          <w:tcPr>
            <w:tcW w:w="10093" w:type="dxa"/>
            <w:tcBorders>
              <w:bottom w:val="single" w:sz="12" w:space="0" w:color="auto"/>
            </w:tcBorders>
          </w:tcPr>
          <w:p w:rsidR="001D1834" w:rsidRPr="0061791A" w:rsidRDefault="001D1834" w:rsidP="005A5393">
            <w:pPr>
              <w:jc w:val="left"/>
              <w:rPr>
                <w:rFonts w:ascii="Arial" w:hAnsi="Arial" w:cs="Arial"/>
              </w:rPr>
            </w:pPr>
          </w:p>
        </w:tc>
      </w:tr>
    </w:tbl>
    <w:p w:rsidR="001D1834" w:rsidRDefault="001D1834" w:rsidP="001D1834">
      <w:pPr>
        <w:rPr>
          <w:rFonts w:ascii="Arial" w:hAnsi="Arial" w:cs="Arial"/>
          <w:b/>
        </w:rPr>
      </w:pPr>
    </w:p>
    <w:p w:rsidR="001D1834" w:rsidRDefault="001D1834" w:rsidP="001D1834">
      <w:pPr>
        <w:rPr>
          <w:rFonts w:ascii="Arial" w:hAnsi="Arial" w:cs="Arial"/>
          <w:b/>
        </w:rPr>
      </w:pPr>
    </w:p>
    <w:p w:rsidR="001D1834" w:rsidRDefault="001D1834">
      <w:pPr>
        <w:rPr>
          <w:rFonts w:ascii="Arial" w:hAnsi="Arial" w:cs="Arial"/>
          <w:b/>
        </w:rPr>
      </w:pPr>
    </w:p>
    <w:p w:rsidR="001D1834" w:rsidRDefault="001D1834">
      <w:pPr>
        <w:rPr>
          <w:rFonts w:ascii="Arial" w:hAnsi="Arial" w:cs="Arial"/>
          <w:b/>
        </w:rPr>
      </w:pPr>
    </w:p>
    <w:p w:rsidR="001D1834" w:rsidRDefault="001D1834">
      <w:pPr>
        <w:rPr>
          <w:rFonts w:ascii="Arial" w:hAnsi="Arial" w:cs="Arial"/>
          <w:b/>
        </w:rPr>
      </w:pPr>
    </w:p>
    <w:p w:rsidR="001D1834" w:rsidRDefault="001D1834">
      <w:pPr>
        <w:rPr>
          <w:rFonts w:ascii="Arial" w:hAnsi="Arial" w:cs="Arial"/>
          <w:b/>
        </w:rPr>
      </w:pPr>
    </w:p>
    <w:p w:rsidR="001D1834" w:rsidRDefault="001D1834">
      <w:pPr>
        <w:rPr>
          <w:rFonts w:ascii="Arial" w:hAnsi="Arial" w:cs="Arial"/>
          <w:b/>
        </w:rPr>
      </w:pPr>
    </w:p>
    <w:p w:rsidR="001D1834" w:rsidRDefault="001D1834">
      <w:pPr>
        <w:rPr>
          <w:rFonts w:ascii="Arial" w:hAnsi="Arial" w:cs="Arial"/>
          <w:b/>
        </w:rPr>
      </w:pPr>
    </w:p>
    <w:p w:rsidR="001D1834" w:rsidRPr="0061791A" w:rsidRDefault="001D1834">
      <w:pPr>
        <w:rPr>
          <w:rFonts w:ascii="Arial" w:hAnsi="Arial" w:cs="Arial"/>
          <w:b/>
        </w:rPr>
      </w:pPr>
    </w:p>
    <w:p w:rsidR="00A62716" w:rsidRPr="00A62716" w:rsidRDefault="00A62716" w:rsidP="00A62716">
      <w:pPr>
        <w:rPr>
          <w:rFonts w:ascii="Arial" w:hAnsi="Arial" w:cs="Arial"/>
          <w:lang w:eastAsia="es-ES"/>
        </w:rPr>
      </w:pPr>
      <w:r w:rsidRPr="00A62716">
        <w:rPr>
          <w:rFonts w:ascii="Arial" w:hAnsi="Arial" w:cs="Arial"/>
          <w:lang w:eastAsia="es-ES"/>
        </w:rPr>
        <w:t>Localitat i data</w:t>
      </w:r>
    </w:p>
    <w:p w:rsidR="00A62716" w:rsidRPr="00A62716" w:rsidRDefault="00A62716" w:rsidP="00A62716">
      <w:pPr>
        <w:pBdr>
          <w:bottom w:val="single" w:sz="4" w:space="1" w:color="auto"/>
        </w:pBdr>
        <w:rPr>
          <w:lang w:eastAsia="es-ES"/>
        </w:rPr>
      </w:pPr>
      <w:r w:rsidRPr="00A62716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62716">
        <w:rPr>
          <w:rFonts w:ascii="Arial" w:hAnsi="Arial" w:cs="Arial"/>
          <w:sz w:val="22"/>
          <w:szCs w:val="22"/>
        </w:rPr>
        <w:instrText xml:space="preserve"> FORMTEXT </w:instrText>
      </w:r>
      <w:r w:rsidRPr="00A62716">
        <w:rPr>
          <w:rFonts w:ascii="Arial" w:hAnsi="Arial" w:cs="Arial"/>
          <w:sz w:val="22"/>
          <w:szCs w:val="22"/>
        </w:rPr>
      </w:r>
      <w:r w:rsidRPr="00A62716">
        <w:rPr>
          <w:rFonts w:ascii="Arial" w:hAnsi="Arial" w:cs="Arial"/>
          <w:sz w:val="22"/>
          <w:szCs w:val="22"/>
        </w:rPr>
        <w:fldChar w:fldCharType="separate"/>
      </w:r>
      <w:r w:rsidRPr="00A62716">
        <w:rPr>
          <w:rFonts w:ascii="Arial" w:hAnsi="Arial" w:cs="Arial"/>
          <w:noProof/>
          <w:sz w:val="22"/>
          <w:szCs w:val="22"/>
        </w:rPr>
        <w:t> </w:t>
      </w:r>
      <w:r w:rsidRPr="00A62716">
        <w:rPr>
          <w:rFonts w:ascii="Arial" w:hAnsi="Arial" w:cs="Arial"/>
          <w:noProof/>
          <w:sz w:val="22"/>
          <w:szCs w:val="22"/>
        </w:rPr>
        <w:t> </w:t>
      </w:r>
      <w:r w:rsidRPr="00A62716">
        <w:rPr>
          <w:rFonts w:ascii="Arial" w:hAnsi="Arial" w:cs="Arial"/>
          <w:noProof/>
          <w:sz w:val="22"/>
          <w:szCs w:val="22"/>
        </w:rPr>
        <w:t> </w:t>
      </w:r>
      <w:r w:rsidRPr="00A62716">
        <w:rPr>
          <w:rFonts w:ascii="Arial" w:hAnsi="Arial" w:cs="Arial"/>
          <w:noProof/>
          <w:sz w:val="22"/>
          <w:szCs w:val="22"/>
        </w:rPr>
        <w:t> </w:t>
      </w:r>
      <w:r w:rsidRPr="00A62716">
        <w:rPr>
          <w:rFonts w:ascii="Arial" w:hAnsi="Arial" w:cs="Arial"/>
          <w:noProof/>
          <w:sz w:val="22"/>
          <w:szCs w:val="22"/>
        </w:rPr>
        <w:t> </w:t>
      </w:r>
      <w:r w:rsidRPr="00A62716">
        <w:rPr>
          <w:rFonts w:ascii="Arial" w:hAnsi="Arial" w:cs="Arial"/>
          <w:sz w:val="22"/>
          <w:szCs w:val="22"/>
        </w:rPr>
        <w:fldChar w:fldCharType="end"/>
      </w:r>
    </w:p>
    <w:p w:rsidR="00207250" w:rsidRPr="00A62716" w:rsidRDefault="00207250">
      <w:pPr>
        <w:rPr>
          <w:rFonts w:ascii="Arial" w:hAnsi="Arial" w:cs="Arial"/>
          <w:szCs w:val="17"/>
        </w:rPr>
      </w:pPr>
      <w:r w:rsidRPr="00A62716">
        <w:rPr>
          <w:rFonts w:ascii="Arial" w:hAnsi="Arial" w:cs="Arial"/>
          <w:szCs w:val="17"/>
        </w:rPr>
        <w:t xml:space="preserve">Signatura </w:t>
      </w:r>
    </w:p>
    <w:p w:rsidR="00207250" w:rsidRDefault="00207250">
      <w:pPr>
        <w:rPr>
          <w:rFonts w:ascii="Arial" w:hAnsi="Arial" w:cs="Arial"/>
        </w:rPr>
      </w:pPr>
    </w:p>
    <w:p w:rsidR="00207250" w:rsidRDefault="00207250">
      <w:pPr>
        <w:rPr>
          <w:rFonts w:ascii="Arial" w:hAnsi="Arial" w:cs="Arial"/>
        </w:rPr>
      </w:pPr>
    </w:p>
    <w:p w:rsidR="00E8099D" w:rsidRDefault="00E8099D">
      <w:pPr>
        <w:rPr>
          <w:rFonts w:ascii="Arial" w:hAnsi="Arial" w:cs="Arial"/>
        </w:rPr>
      </w:pPr>
    </w:p>
    <w:p w:rsidR="00E8099D" w:rsidRDefault="00E8099D">
      <w:pPr>
        <w:rPr>
          <w:rFonts w:ascii="Arial" w:hAnsi="Arial" w:cs="Arial"/>
        </w:rPr>
      </w:pPr>
    </w:p>
    <w:p w:rsidR="00E8099D" w:rsidRDefault="00E8099D">
      <w:pPr>
        <w:rPr>
          <w:rFonts w:ascii="Arial" w:hAnsi="Arial" w:cs="Arial"/>
        </w:rPr>
      </w:pPr>
    </w:p>
    <w:p w:rsidR="00E8099D" w:rsidRDefault="00E8099D">
      <w:pPr>
        <w:rPr>
          <w:rFonts w:ascii="Arial" w:hAnsi="Arial" w:cs="Arial"/>
        </w:rPr>
      </w:pPr>
    </w:p>
    <w:p w:rsidR="00207250" w:rsidRDefault="00207250">
      <w:pPr>
        <w:rPr>
          <w:rFonts w:ascii="Arial" w:hAnsi="Arial" w:cs="Arial"/>
        </w:rPr>
      </w:pPr>
    </w:p>
    <w:p w:rsidR="00207250" w:rsidRDefault="00207250">
      <w:pPr>
        <w:rPr>
          <w:rFonts w:ascii="Arial" w:hAnsi="Arial" w:cs="Arial"/>
        </w:rPr>
      </w:pPr>
    </w:p>
    <w:p w:rsidR="00AB466C" w:rsidRPr="00E8099D" w:rsidRDefault="00AB466C">
      <w:pPr>
        <w:rPr>
          <w:rFonts w:ascii="Arial" w:hAnsi="Arial" w:cs="Arial"/>
          <w:sz w:val="12"/>
          <w:szCs w:val="14"/>
        </w:rPr>
      </w:pPr>
    </w:p>
    <w:p w:rsidR="00E8099D" w:rsidRPr="00E8099D" w:rsidRDefault="00E8099D" w:rsidP="00E8099D">
      <w:pPr>
        <w:pBdr>
          <w:top w:val="single" w:sz="4" w:space="1" w:color="auto"/>
        </w:pBdr>
        <w:rPr>
          <w:b/>
          <w:bCs/>
          <w:kern w:val="0"/>
          <w:sz w:val="12"/>
          <w:szCs w:val="14"/>
        </w:rPr>
      </w:pPr>
      <w:r w:rsidRPr="00E8099D">
        <w:rPr>
          <w:b/>
          <w:bCs/>
          <w:sz w:val="12"/>
          <w:szCs w:val="14"/>
        </w:rPr>
        <w:t xml:space="preserve">Informació bàsica sobre protecció de dades  </w:t>
      </w:r>
    </w:p>
    <w:p w:rsidR="00E8099D" w:rsidRPr="00E8099D" w:rsidRDefault="00E8099D" w:rsidP="00E8099D">
      <w:pPr>
        <w:rPr>
          <w:rFonts w:ascii="Calibri" w:eastAsiaTheme="minorHAnsi" w:hAnsi="Calibri" w:cs="Calibri"/>
          <w:b/>
          <w:bCs/>
          <w:sz w:val="12"/>
          <w:szCs w:val="14"/>
          <w:lang w:eastAsia="en-US"/>
        </w:rPr>
      </w:pPr>
      <w:r w:rsidRPr="00E8099D">
        <w:rPr>
          <w:b/>
          <w:bCs/>
          <w:sz w:val="12"/>
          <w:szCs w:val="14"/>
        </w:rPr>
        <w:t xml:space="preserve">Nom del tractament: </w:t>
      </w:r>
      <w:r w:rsidRPr="00E8099D">
        <w:rPr>
          <w:bCs/>
          <w:sz w:val="12"/>
          <w:szCs w:val="14"/>
        </w:rPr>
        <w:t>Gestió i difusió de l’activitat de les escoles agràries.</w:t>
      </w:r>
      <w:r w:rsidRPr="00E8099D">
        <w:rPr>
          <w:b/>
          <w:bCs/>
          <w:sz w:val="12"/>
          <w:szCs w:val="14"/>
        </w:rPr>
        <w:t xml:space="preserve"> </w:t>
      </w:r>
    </w:p>
    <w:p w:rsidR="00E8099D" w:rsidRPr="00E8099D" w:rsidRDefault="00E8099D" w:rsidP="00E8099D">
      <w:pPr>
        <w:rPr>
          <w:bCs/>
          <w:sz w:val="12"/>
          <w:szCs w:val="14"/>
        </w:rPr>
      </w:pPr>
      <w:r w:rsidRPr="00E8099D">
        <w:rPr>
          <w:b/>
          <w:bCs/>
          <w:sz w:val="12"/>
          <w:szCs w:val="14"/>
        </w:rPr>
        <w:t xml:space="preserve">Responsable del tractament: </w:t>
      </w:r>
      <w:r w:rsidRPr="00E8099D">
        <w:rPr>
          <w:bCs/>
          <w:sz w:val="12"/>
          <w:szCs w:val="14"/>
        </w:rPr>
        <w:t>Direcció General d’Empreses Agroalimentàries, Qualitat i Gastronomia.</w:t>
      </w:r>
    </w:p>
    <w:p w:rsidR="00E8099D" w:rsidRPr="00E8099D" w:rsidRDefault="00E8099D" w:rsidP="00E8099D">
      <w:pPr>
        <w:rPr>
          <w:bCs/>
          <w:sz w:val="12"/>
          <w:szCs w:val="14"/>
        </w:rPr>
      </w:pPr>
      <w:r w:rsidRPr="00E8099D">
        <w:rPr>
          <w:b/>
          <w:bCs/>
          <w:sz w:val="12"/>
          <w:szCs w:val="14"/>
        </w:rPr>
        <w:t xml:space="preserve">Finalitat: </w:t>
      </w:r>
      <w:r w:rsidRPr="00E8099D">
        <w:rPr>
          <w:bCs/>
          <w:sz w:val="12"/>
          <w:szCs w:val="14"/>
        </w:rPr>
        <w:t>La gestió de l’activitat de les escoles agràries (formació inicial i continua). Aquesta gestió inclou la relacionada amb l’alumnat i el personal docent, inclosa la gestió d’activitats i serveis específics de les escoles (material pedagògic i de difusió, menjador, residència, borsa de treball, validació de cursos, itineraris formatius i altres), la gestió econòmica i la difusió d’activitats de les escoles agràries.</w:t>
      </w:r>
    </w:p>
    <w:p w:rsidR="00E8099D" w:rsidRPr="00E8099D" w:rsidRDefault="00E8099D" w:rsidP="00E8099D">
      <w:pPr>
        <w:rPr>
          <w:sz w:val="12"/>
          <w:szCs w:val="14"/>
        </w:rPr>
      </w:pPr>
      <w:r w:rsidRPr="00E8099D">
        <w:rPr>
          <w:b/>
          <w:bCs/>
          <w:sz w:val="12"/>
          <w:szCs w:val="14"/>
        </w:rPr>
        <w:t xml:space="preserve">Drets de les persones interessades: </w:t>
      </w:r>
      <w:r w:rsidRPr="00E8099D">
        <w:rPr>
          <w:sz w:val="12"/>
          <w:szCs w:val="14"/>
        </w:rPr>
        <w:t xml:space="preserve">Podeu sol·licitar l’accés a les vostres dades, la seva rectificació, així com la supressió o la limitació del tractament quan sigui procedent, d’acord amb la informació que trobareu al </w:t>
      </w:r>
      <w:hyperlink r:id="rId11" w:history="1">
        <w:r w:rsidRPr="00E8099D">
          <w:rPr>
            <w:rStyle w:val="Enlla"/>
            <w:sz w:val="12"/>
            <w:szCs w:val="14"/>
          </w:rPr>
          <w:t>web del Departament</w:t>
        </w:r>
      </w:hyperlink>
      <w:r w:rsidRPr="00E8099D">
        <w:rPr>
          <w:sz w:val="12"/>
          <w:szCs w:val="14"/>
        </w:rPr>
        <w:t>.</w:t>
      </w:r>
    </w:p>
    <w:p w:rsidR="00AB466C" w:rsidRPr="00E8099D" w:rsidRDefault="00E8099D" w:rsidP="00E8099D">
      <w:pPr>
        <w:rPr>
          <w:rFonts w:ascii="Arial" w:hAnsi="Arial" w:cs="Arial"/>
          <w:sz w:val="12"/>
          <w:szCs w:val="14"/>
        </w:rPr>
      </w:pPr>
      <w:r w:rsidRPr="00E8099D">
        <w:rPr>
          <w:b/>
          <w:bCs/>
          <w:sz w:val="12"/>
          <w:szCs w:val="14"/>
        </w:rPr>
        <w:t xml:space="preserve">Informació addicional: </w:t>
      </w:r>
      <w:r w:rsidRPr="00E8099D">
        <w:rPr>
          <w:sz w:val="12"/>
          <w:szCs w:val="14"/>
        </w:rPr>
        <w:t xml:space="preserve">Trobareu més informació d’aquest tractament al </w:t>
      </w:r>
      <w:hyperlink r:id="rId12" w:history="1">
        <w:r w:rsidRPr="00E8099D">
          <w:rPr>
            <w:rStyle w:val="Enlla"/>
            <w:sz w:val="12"/>
            <w:szCs w:val="14"/>
          </w:rPr>
          <w:t>web del Departament</w:t>
        </w:r>
      </w:hyperlink>
    </w:p>
    <w:p w:rsidR="00AB466C" w:rsidRPr="00AB466C" w:rsidRDefault="00AB466C" w:rsidP="00AB466C">
      <w:pPr>
        <w:pBdr>
          <w:bottom w:val="single" w:sz="18" w:space="1" w:color="auto"/>
        </w:pBdr>
        <w:rPr>
          <w:rFonts w:ascii="Arial" w:hAnsi="Arial" w:cs="Arial"/>
        </w:rPr>
      </w:pPr>
    </w:p>
    <w:sectPr w:rsidR="00AB466C" w:rsidRPr="00AB466C" w:rsidSect="00A62716">
      <w:headerReference w:type="default" r:id="rId13"/>
      <w:pgSz w:w="11907" w:h="16840" w:code="9"/>
      <w:pgMar w:top="851" w:right="567" w:bottom="851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8DE" w:rsidRDefault="000D58DE" w:rsidP="00617C40">
      <w:r>
        <w:separator/>
      </w:r>
    </w:p>
  </w:endnote>
  <w:endnote w:type="continuationSeparator" w:id="0">
    <w:p w:rsidR="000D58DE" w:rsidRDefault="000D58DE" w:rsidP="00617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8DE" w:rsidRDefault="000D58DE" w:rsidP="00617C40">
      <w:r>
        <w:separator/>
      </w:r>
    </w:p>
  </w:footnote>
  <w:footnote w:type="continuationSeparator" w:id="0">
    <w:p w:rsidR="000D58DE" w:rsidRDefault="000D58DE" w:rsidP="00617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769" w:rsidRDefault="00803D7A">
    <w:pPr>
      <w:pStyle w:val="Capalera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5188921</wp:posOffset>
          </wp:positionH>
          <wp:positionV relativeFrom="paragraph">
            <wp:posOffset>-103860</wp:posOffset>
          </wp:positionV>
          <wp:extent cx="1207135" cy="731520"/>
          <wp:effectExtent l="0" t="0" r="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4410">
      <w:rPr>
        <w:noProof/>
      </w:rPr>
      <w:drawing>
        <wp:anchor distT="0" distB="0" distL="114300" distR="114300" simplePos="0" relativeHeight="251657728" behindDoc="1" locked="0" layoutInCell="0" allowOverlap="1" wp14:anchorId="183AEB6C" wp14:editId="27664D53">
          <wp:simplePos x="0" y="0"/>
          <wp:positionH relativeFrom="page">
            <wp:posOffset>568325</wp:posOffset>
          </wp:positionH>
          <wp:positionV relativeFrom="page">
            <wp:posOffset>476250</wp:posOffset>
          </wp:positionV>
          <wp:extent cx="259080" cy="292735"/>
          <wp:effectExtent l="0" t="0" r="7620" b="0"/>
          <wp:wrapNone/>
          <wp:docPr id="2" name="Imatge 2" descr="ESCUT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T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6769">
      <w:t>Generalitat de Catalunya</w:t>
    </w:r>
  </w:p>
  <w:p w:rsidR="00717D6D" w:rsidRDefault="00AA40D2" w:rsidP="00AA40D2">
    <w:pPr>
      <w:rPr>
        <w:b/>
        <w:sz w:val="24"/>
      </w:rPr>
    </w:pPr>
    <w:r>
      <w:rPr>
        <w:b/>
        <w:sz w:val="24"/>
      </w:rPr>
      <w:t>Departament d’</w:t>
    </w:r>
    <w:r w:rsidR="00C83CC0">
      <w:rPr>
        <w:b/>
        <w:sz w:val="24"/>
      </w:rPr>
      <w:t xml:space="preserve">Agricultura, </w:t>
    </w:r>
  </w:p>
  <w:p w:rsidR="008B6769" w:rsidRPr="00AA40D2" w:rsidRDefault="00C83CC0" w:rsidP="00AA40D2">
    <w:pPr>
      <w:rPr>
        <w:b/>
        <w:sz w:val="24"/>
      </w:rPr>
    </w:pPr>
    <w:r>
      <w:rPr>
        <w:b/>
        <w:sz w:val="24"/>
      </w:rPr>
      <w:t>Ramaderia,</w:t>
    </w:r>
    <w:r w:rsidR="00717D6D">
      <w:rPr>
        <w:b/>
        <w:sz w:val="24"/>
      </w:rPr>
      <w:t xml:space="preserve"> </w:t>
    </w:r>
    <w:r>
      <w:rPr>
        <w:b/>
        <w:sz w:val="24"/>
      </w:rPr>
      <w:t>Pesca i Alimentació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31188"/>
    <w:multiLevelType w:val="singleLevel"/>
    <w:tmpl w:val="B5980C8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CC0FAE"/>
    <w:multiLevelType w:val="singleLevel"/>
    <w:tmpl w:val="6A48D1A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3BA4AC1"/>
    <w:multiLevelType w:val="singleLevel"/>
    <w:tmpl w:val="E774D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98B643D"/>
    <w:multiLevelType w:val="singleLevel"/>
    <w:tmpl w:val="485C60F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0DB7871"/>
    <w:multiLevelType w:val="singleLevel"/>
    <w:tmpl w:val="1B46B98E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Helvetica" w:hAnsi="Helvetica" w:hint="default"/>
        <w:sz w:val="22"/>
      </w:rPr>
    </w:lvl>
  </w:abstractNum>
  <w:abstractNum w:abstractNumId="5" w15:restartNumberingAfterBreak="0">
    <w:nsid w:val="349A4262"/>
    <w:multiLevelType w:val="singleLevel"/>
    <w:tmpl w:val="3CC604FA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Helvetica" w:hAnsi="Helvetica" w:hint="default"/>
        <w:sz w:val="22"/>
      </w:rPr>
    </w:lvl>
  </w:abstractNum>
  <w:abstractNum w:abstractNumId="6" w15:restartNumberingAfterBreak="0">
    <w:nsid w:val="3F1E305A"/>
    <w:multiLevelType w:val="singleLevel"/>
    <w:tmpl w:val="62A0E9D6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</w:rPr>
    </w:lvl>
  </w:abstractNum>
  <w:abstractNum w:abstractNumId="7" w15:restartNumberingAfterBreak="0">
    <w:nsid w:val="40314658"/>
    <w:multiLevelType w:val="singleLevel"/>
    <w:tmpl w:val="87B23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0FB2BE9"/>
    <w:multiLevelType w:val="singleLevel"/>
    <w:tmpl w:val="7FAE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C5778B"/>
    <w:multiLevelType w:val="singleLevel"/>
    <w:tmpl w:val="6646E5AC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10" w15:restartNumberingAfterBreak="0">
    <w:nsid w:val="47C2136F"/>
    <w:multiLevelType w:val="singleLevel"/>
    <w:tmpl w:val="83DCF9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11" w15:restartNumberingAfterBreak="0">
    <w:nsid w:val="492C5425"/>
    <w:multiLevelType w:val="singleLevel"/>
    <w:tmpl w:val="17BC09A2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2" w15:restartNumberingAfterBreak="0">
    <w:nsid w:val="4DF456DC"/>
    <w:multiLevelType w:val="multilevel"/>
    <w:tmpl w:val="38BCDF2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53425B14"/>
    <w:multiLevelType w:val="singleLevel"/>
    <w:tmpl w:val="1950789C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Helvetica" w:hAnsi="Helvetica" w:hint="default"/>
        <w:sz w:val="22"/>
      </w:rPr>
    </w:lvl>
  </w:abstractNum>
  <w:abstractNum w:abstractNumId="14" w15:restartNumberingAfterBreak="0">
    <w:nsid w:val="53AA79AF"/>
    <w:multiLevelType w:val="singleLevel"/>
    <w:tmpl w:val="C7FA474A"/>
    <w:lvl w:ilvl="0">
      <w:start w:val="1"/>
      <w:numFmt w:val="bullet"/>
      <w:lvlText w:val="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15" w15:restartNumberingAfterBreak="0">
    <w:nsid w:val="6E9C30AB"/>
    <w:multiLevelType w:val="singleLevel"/>
    <w:tmpl w:val="0A0CE8D4"/>
    <w:lvl w:ilvl="0">
      <w:start w:val="1"/>
      <w:numFmt w:val="bullet"/>
      <w:lvlText w:val="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72376654"/>
    <w:multiLevelType w:val="hybridMultilevel"/>
    <w:tmpl w:val="16C625D6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6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7"/>
  </w:num>
  <w:num w:numId="9">
    <w:abstractNumId w:val="7"/>
  </w:num>
  <w:num w:numId="10">
    <w:abstractNumId w:val="7"/>
  </w:num>
  <w:num w:numId="11">
    <w:abstractNumId w:val="9"/>
  </w:num>
  <w:num w:numId="12">
    <w:abstractNumId w:val="12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3"/>
  </w:num>
  <w:num w:numId="22">
    <w:abstractNumId w:val="3"/>
  </w:num>
  <w:num w:numId="23">
    <w:abstractNumId w:val="5"/>
  </w:num>
  <w:num w:numId="24">
    <w:abstractNumId w:val="5"/>
  </w:num>
  <w:num w:numId="25">
    <w:abstractNumId w:val="12"/>
  </w:num>
  <w:num w:numId="26">
    <w:abstractNumId w:val="9"/>
  </w:num>
  <w:num w:numId="27">
    <w:abstractNumId w:val="9"/>
  </w:num>
  <w:num w:numId="28">
    <w:abstractNumId w:val="13"/>
  </w:num>
  <w:num w:numId="29">
    <w:abstractNumId w:val="0"/>
  </w:num>
  <w:num w:numId="30">
    <w:abstractNumId w:val="10"/>
  </w:num>
  <w:num w:numId="31">
    <w:abstractNumId w:val="1"/>
  </w:num>
  <w:num w:numId="32">
    <w:abstractNumId w:val="15"/>
  </w:num>
  <w:num w:numId="33">
    <w:abstractNumId w:val="14"/>
  </w:num>
  <w:num w:numId="34">
    <w:abstractNumId w:val="4"/>
  </w:num>
  <w:num w:numId="35">
    <w:abstractNumId w:val="2"/>
  </w:num>
  <w:num w:numId="36">
    <w:abstractNumId w:val="2"/>
  </w:num>
  <w:num w:numId="37">
    <w:abstractNumId w:val="11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83"/>
    <w:rsid w:val="00021F8D"/>
    <w:rsid w:val="00032BA1"/>
    <w:rsid w:val="0003358A"/>
    <w:rsid w:val="00090076"/>
    <w:rsid w:val="000919F6"/>
    <w:rsid w:val="000970AE"/>
    <w:rsid w:val="000D58DE"/>
    <w:rsid w:val="001B18BD"/>
    <w:rsid w:val="001B44E6"/>
    <w:rsid w:val="001D1834"/>
    <w:rsid w:val="00207250"/>
    <w:rsid w:val="00224410"/>
    <w:rsid w:val="00312615"/>
    <w:rsid w:val="00334383"/>
    <w:rsid w:val="00357853"/>
    <w:rsid w:val="003771BC"/>
    <w:rsid w:val="003853EA"/>
    <w:rsid w:val="003F3FB1"/>
    <w:rsid w:val="00433E2F"/>
    <w:rsid w:val="00456141"/>
    <w:rsid w:val="00490E6E"/>
    <w:rsid w:val="004A3C3E"/>
    <w:rsid w:val="004F2E1E"/>
    <w:rsid w:val="00512923"/>
    <w:rsid w:val="005165C2"/>
    <w:rsid w:val="00561C87"/>
    <w:rsid w:val="005A5393"/>
    <w:rsid w:val="005C623C"/>
    <w:rsid w:val="005F487E"/>
    <w:rsid w:val="0061791A"/>
    <w:rsid w:val="00617C40"/>
    <w:rsid w:val="006205AA"/>
    <w:rsid w:val="00623BE8"/>
    <w:rsid w:val="0067157C"/>
    <w:rsid w:val="006813E8"/>
    <w:rsid w:val="006948EF"/>
    <w:rsid w:val="006A1C14"/>
    <w:rsid w:val="006A2D9C"/>
    <w:rsid w:val="006D1067"/>
    <w:rsid w:val="006D215C"/>
    <w:rsid w:val="006D4F6A"/>
    <w:rsid w:val="006F1474"/>
    <w:rsid w:val="00713C6E"/>
    <w:rsid w:val="00717D6D"/>
    <w:rsid w:val="00731D8B"/>
    <w:rsid w:val="00757B17"/>
    <w:rsid w:val="00777945"/>
    <w:rsid w:val="007F29B1"/>
    <w:rsid w:val="00803D7A"/>
    <w:rsid w:val="0083653A"/>
    <w:rsid w:val="00850CD0"/>
    <w:rsid w:val="008B05A9"/>
    <w:rsid w:val="008B6769"/>
    <w:rsid w:val="008E3820"/>
    <w:rsid w:val="0090690C"/>
    <w:rsid w:val="009E3FA3"/>
    <w:rsid w:val="00A150E3"/>
    <w:rsid w:val="00A2720D"/>
    <w:rsid w:val="00A47043"/>
    <w:rsid w:val="00A62716"/>
    <w:rsid w:val="00A72C81"/>
    <w:rsid w:val="00A8179B"/>
    <w:rsid w:val="00A910FB"/>
    <w:rsid w:val="00A95E2C"/>
    <w:rsid w:val="00AA40D2"/>
    <w:rsid w:val="00AB466C"/>
    <w:rsid w:val="00AC7265"/>
    <w:rsid w:val="00B33DF6"/>
    <w:rsid w:val="00BB584F"/>
    <w:rsid w:val="00BF3268"/>
    <w:rsid w:val="00C01785"/>
    <w:rsid w:val="00C3078F"/>
    <w:rsid w:val="00C30E4E"/>
    <w:rsid w:val="00C763EE"/>
    <w:rsid w:val="00C83CC0"/>
    <w:rsid w:val="00D954F0"/>
    <w:rsid w:val="00DF1CD3"/>
    <w:rsid w:val="00E056C0"/>
    <w:rsid w:val="00E8099D"/>
    <w:rsid w:val="00F3532A"/>
    <w:rsid w:val="00F652D6"/>
    <w:rsid w:val="00FB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15ACBDDE-81AE-463F-A966-7EF77153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410"/>
    <w:pPr>
      <w:jc w:val="both"/>
    </w:pPr>
    <w:rPr>
      <w:rFonts w:ascii="Helvetica" w:hAnsi="Helvetica"/>
      <w:kern w:val="28"/>
      <w:sz w:val="17"/>
    </w:rPr>
  </w:style>
  <w:style w:type="paragraph" w:styleId="Ttol1">
    <w:name w:val="heading 1"/>
    <w:basedOn w:val="Normal"/>
    <w:next w:val="Normal"/>
    <w:autoRedefine/>
    <w:qFormat/>
    <w:rsid w:val="00757B17"/>
    <w:pPr>
      <w:keepNext/>
      <w:pBdr>
        <w:bottom w:val="single" w:sz="18" w:space="1" w:color="auto"/>
      </w:pBdr>
      <w:outlineLvl w:val="0"/>
    </w:pPr>
    <w:rPr>
      <w:rFonts w:ascii="Arial" w:hAnsi="Arial"/>
      <w:b/>
      <w:sz w:val="25"/>
      <w:lang w:eastAsia="es-ES"/>
    </w:rPr>
  </w:style>
  <w:style w:type="paragraph" w:styleId="Ttol2">
    <w:name w:val="heading 2"/>
    <w:basedOn w:val="Normal"/>
    <w:next w:val="Normal"/>
    <w:link w:val="Ttol2Car"/>
    <w:autoRedefine/>
    <w:qFormat/>
    <w:rsid w:val="00A62716"/>
    <w:pPr>
      <w:keepNext/>
      <w:pBdr>
        <w:bottom w:val="single" w:sz="12" w:space="1" w:color="auto"/>
      </w:pBdr>
      <w:outlineLvl w:val="1"/>
    </w:pPr>
    <w:rPr>
      <w:rFonts w:ascii="Arial" w:hAnsi="Arial" w:cs="Arial"/>
      <w:b/>
      <w:sz w:val="22"/>
      <w:lang w:eastAsia="es-ES"/>
    </w:rPr>
  </w:style>
  <w:style w:type="paragraph" w:styleId="Ttol3">
    <w:name w:val="heading 3"/>
    <w:basedOn w:val="Normal"/>
    <w:next w:val="Normal"/>
    <w:autoRedefine/>
    <w:qFormat/>
    <w:rsid w:val="00207250"/>
    <w:pPr>
      <w:keepNext/>
      <w:pBdr>
        <w:bottom w:val="single" w:sz="8" w:space="1" w:color="auto"/>
      </w:pBdr>
      <w:outlineLvl w:val="2"/>
    </w:pPr>
    <w:rPr>
      <w:rFonts w:ascii="Arial" w:hAnsi="Arial" w:cs="Arial"/>
      <w:sz w:val="16"/>
      <w:lang w:eastAsia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rsid w:val="00AC7265"/>
    <w:pPr>
      <w:tabs>
        <w:tab w:val="center" w:pos="4252"/>
        <w:tab w:val="right" w:pos="8504"/>
      </w:tabs>
    </w:pPr>
    <w:rPr>
      <w:rFonts w:ascii="Arial" w:hAnsi="Arial"/>
      <w:sz w:val="14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  <w:rPr>
      <w:sz w:val="24"/>
    </w:rPr>
  </w:style>
  <w:style w:type="paragraph" w:customStyle="1" w:styleId="EstilTtol1InferiorSimpleAutomtic45ptAmpladadela">
    <w:name w:val="Estil Títol 1 + Inferior: (Simple Automàtic  45 pt Amplada de la..."/>
    <w:basedOn w:val="Ttol1"/>
    <w:autoRedefine/>
    <w:rsid w:val="003771BC"/>
    <w:pPr>
      <w:pBdr>
        <w:bottom w:val="single" w:sz="18" w:space="2" w:color="auto"/>
      </w:pBdr>
    </w:pPr>
    <w:rPr>
      <w:bCs/>
    </w:rPr>
  </w:style>
  <w:style w:type="paragraph" w:customStyle="1" w:styleId="rganalqusadrea">
    <w:name w:val="Òrgan al què s'adreça"/>
    <w:basedOn w:val="Normal"/>
    <w:link w:val="rganalqusadreaCar"/>
    <w:qFormat/>
    <w:rsid w:val="00757B17"/>
    <w:pPr>
      <w:pBdr>
        <w:top w:val="single" w:sz="18" w:space="1" w:color="auto"/>
      </w:pBdr>
    </w:pPr>
    <w:rPr>
      <w:sz w:val="20"/>
    </w:rPr>
  </w:style>
  <w:style w:type="character" w:customStyle="1" w:styleId="rganalqusadreaCar">
    <w:name w:val="Òrgan al què s'adreça Car"/>
    <w:basedOn w:val="Tipusdelletraperdefectedelpargraf"/>
    <w:link w:val="rganalqusadrea"/>
    <w:rsid w:val="00757B17"/>
    <w:rPr>
      <w:rFonts w:ascii="Helvetica" w:hAnsi="Helvetica"/>
      <w:kern w:val="28"/>
    </w:rPr>
  </w:style>
  <w:style w:type="paragraph" w:styleId="Textdeglobus">
    <w:name w:val="Balloon Text"/>
    <w:basedOn w:val="Normal"/>
    <w:link w:val="TextdeglobusCar"/>
    <w:semiHidden/>
    <w:unhideWhenUsed/>
    <w:rsid w:val="00334383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semiHidden/>
    <w:rsid w:val="00334383"/>
    <w:rPr>
      <w:rFonts w:ascii="Segoe UI" w:hAnsi="Segoe UI" w:cs="Segoe UI"/>
      <w:kern w:val="28"/>
      <w:sz w:val="18"/>
      <w:szCs w:val="18"/>
    </w:rPr>
  </w:style>
  <w:style w:type="table" w:styleId="Taulaambquadrcula">
    <w:name w:val="Table Grid"/>
    <w:basedOn w:val="Taulanormal"/>
    <w:rsid w:val="00C76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delcontenidor">
    <w:name w:val="Placeholder Text"/>
    <w:basedOn w:val="Tipusdelletraperdefectedelpargraf"/>
    <w:uiPriority w:val="99"/>
    <w:semiHidden/>
    <w:rsid w:val="00C763EE"/>
    <w:rPr>
      <w:color w:val="808080"/>
    </w:rPr>
  </w:style>
  <w:style w:type="table" w:styleId="Taulaambquadrcula1clara">
    <w:name w:val="Grid Table 1 Light"/>
    <w:basedOn w:val="Taulanormal"/>
    <w:uiPriority w:val="46"/>
    <w:rsid w:val="00C763E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ol2Car">
    <w:name w:val="Títol 2 Car"/>
    <w:basedOn w:val="Tipusdelletraperdefectedelpargraf"/>
    <w:link w:val="Ttol2"/>
    <w:rsid w:val="00A62716"/>
    <w:rPr>
      <w:rFonts w:ascii="Arial" w:hAnsi="Arial" w:cs="Arial"/>
      <w:b/>
      <w:kern w:val="28"/>
      <w:sz w:val="22"/>
      <w:lang w:eastAsia="es-ES"/>
    </w:rPr>
  </w:style>
  <w:style w:type="character" w:styleId="Enlla">
    <w:name w:val="Hyperlink"/>
    <w:basedOn w:val="Tipusdelletraperdefectedelpargraf"/>
    <w:uiPriority w:val="99"/>
    <w:semiHidden/>
    <w:unhideWhenUsed/>
    <w:rsid w:val="00E809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agricultura.gencat.cat/ca/departament/proteccio-dades/informacio-detallada-tractament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agricultura.gencat.cat/ca/departament/proteccio-dades/drets-persones-interessad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47174604V\Downloads\Plantilla%20per%20fer%20impresos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79bd64-6a8c-4b87-bb45-10205239c3ae">
      <Terms xmlns="http://schemas.microsoft.com/office/infopath/2007/PartnerControls"/>
    </lcf76f155ced4ddcb4097134ff3c332f>
    <TaxCatchAll xmlns="ffb60716-5687-46be-a4d4-46ac9dc25d4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F408E98E90D445B9142B0C97AC56A3" ma:contentTypeVersion="12" ma:contentTypeDescription="Crea un document nou" ma:contentTypeScope="" ma:versionID="3628e737685dc630ca9222d825c34e8b">
  <xsd:schema xmlns:xsd="http://www.w3.org/2001/XMLSchema" xmlns:xs="http://www.w3.org/2001/XMLSchema" xmlns:p="http://schemas.microsoft.com/office/2006/metadata/properties" xmlns:ns2="5379bd64-6a8c-4b87-bb45-10205239c3ae" xmlns:ns3="ffb60716-5687-46be-a4d4-46ac9dc25d48" targetNamespace="http://schemas.microsoft.com/office/2006/metadata/properties" ma:root="true" ma:fieldsID="274034919b8d7f0dfd08a565b4e73c6f" ns2:_="" ns3:_="">
    <xsd:import namespace="5379bd64-6a8c-4b87-bb45-10205239c3ae"/>
    <xsd:import namespace="ffb60716-5687-46be-a4d4-46ac9dc25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9bd64-6a8c-4b87-bb45-10205239c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60716-5687-46be-a4d4-46ac9dc25d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4b6d91-6740-4055-9018-2bfc8739f5bc}" ma:internalName="TaxCatchAll" ma:showField="CatchAllData" ma:web="ffb60716-5687-46be-a4d4-46ac9dc25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F5FAC-F3F6-47DB-A9AF-3AC9EFE348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E69AFB-410F-4325-B6C5-3A05DB65CE44}">
  <ds:schemaRefs>
    <ds:schemaRef ds:uri="http://schemas.microsoft.com/office/2006/metadata/properties"/>
    <ds:schemaRef ds:uri="http://schemas.microsoft.com/office/infopath/2007/PartnerControls"/>
    <ds:schemaRef ds:uri="5379bd64-6a8c-4b87-bb45-10205239c3ae"/>
    <ds:schemaRef ds:uri="ffb60716-5687-46be-a4d4-46ac9dc25d48"/>
  </ds:schemaRefs>
</ds:datastoreItem>
</file>

<file path=customXml/itemProps3.xml><?xml version="1.0" encoding="utf-8"?>
<ds:datastoreItem xmlns:ds="http://schemas.openxmlformats.org/officeDocument/2006/customXml" ds:itemID="{39D699B9-F1E2-445A-A0D0-373367F3B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9bd64-6a8c-4b87-bb45-10205239c3ae"/>
    <ds:schemaRef ds:uri="ffb60716-5687-46be-a4d4-46ac9dc25d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E24C01-34A8-49AD-913B-AEC98D110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per fer impresos.dotx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de participació</vt:lpstr>
      <vt:lpstr>Plantilla impresos</vt:lpstr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de participació</dc:title>
  <dc:subject>Per fer impresos segons el PIV</dc:subject>
  <dc:creator>Generalitat de Catalunya</dc:creator>
  <cp:lastModifiedBy>Pedrós Bonjorn, Carles</cp:lastModifiedBy>
  <cp:revision>2</cp:revision>
  <cp:lastPrinted>2022-07-15T06:38:00Z</cp:lastPrinted>
  <dcterms:created xsi:type="dcterms:W3CDTF">2026-01-21T15:31:00Z</dcterms:created>
  <dcterms:modified xsi:type="dcterms:W3CDTF">2026-01-21T15:31:00Z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0x01010021F408E98E90D445B9142B0C97AC56A3</vt:lpwstr>
  </property>
</Properties>
</file>